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2"/>
        <w:gridCol w:w="2350"/>
        <w:gridCol w:w="292"/>
        <w:gridCol w:w="1406"/>
        <w:gridCol w:w="357"/>
        <w:gridCol w:w="2289"/>
      </w:tblGrid>
      <w:tr w:rsidR="0090596C" w:rsidRPr="000E7873" w:rsidTr="0090596C">
        <w:tc>
          <w:tcPr>
            <w:tcW w:w="5000" w:type="pct"/>
            <w:gridSpan w:val="6"/>
            <w:shd w:val="clear" w:color="auto" w:fill="731F1C" w:themeFill="accent5"/>
          </w:tcPr>
          <w:p w:rsidR="00650259" w:rsidRPr="000E7873" w:rsidRDefault="00B07D35" w:rsidP="0090596C">
            <w:pPr>
              <w:pStyle w:val="Titre1"/>
              <w:outlineLvl w:val="0"/>
            </w:pPr>
            <w:r>
              <w:t>Coordonnées du participant</w:t>
            </w:r>
          </w:p>
        </w:tc>
      </w:tr>
      <w:tr w:rsidR="00650259" w:rsidRPr="000E7873" w:rsidTr="00B07D35">
        <w:permStart w:id="1941203083" w:edGrp="everyone" w:colFirst="1" w:colLast="1" w:displacedByCustomXml="next"/>
        <w:sdt>
          <w:sdtPr>
            <w:id w:val="1621259925"/>
            <w:placeholder>
              <w:docPart w:val="FEE8F4D7C91C4FDEB6AB7C2594FCDE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90596C">
                <w:pPr>
                  <w:pStyle w:val="Retraitnormal"/>
                </w:pPr>
                <w:r w:rsidRPr="000E7873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1941203083" w:displacedByCustomXml="next"/>
        <w:permStart w:id="2095516478" w:edGrp="everyone" w:colFirst="1" w:colLast="1" w:displacedByCustomXml="next"/>
        <w:sdt>
          <w:sdtPr>
            <w:id w:val="-1470592894"/>
            <w:placeholder>
              <w:docPart w:val="BEC002AF8AB6499EA3DFA627867222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90596C">
                <w:pPr>
                  <w:pStyle w:val="Retraitnormal"/>
                </w:pPr>
                <w:r w:rsidRPr="000E787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B07D35" w:rsidRPr="000E7873" w:rsidTr="00B07D35">
        <w:tc>
          <w:tcPr>
            <w:tcW w:w="1291" w:type="pct"/>
            <w:vAlign w:val="bottom"/>
          </w:tcPr>
          <w:p w:rsidR="00B07D35" w:rsidRPr="000E7873" w:rsidRDefault="00B07D35" w:rsidP="0090596C">
            <w:pPr>
              <w:pStyle w:val="Retraitnormal"/>
            </w:pPr>
            <w:permStart w:id="187179593" w:edGrp="everyone" w:colFirst="1" w:colLast="1"/>
            <w:permStart w:id="1571365615" w:edGrp="everyone" w:colFirst="3" w:colLast="3"/>
            <w:permEnd w:id="2095516478"/>
            <w:r>
              <w:rPr>
                <w:lang w:bidi="fr-FR"/>
              </w:rPr>
              <w:t>Date de Naissance</w:t>
            </w:r>
          </w:p>
        </w:tc>
        <w:tc>
          <w:tcPr>
            <w:tcW w:w="1302" w:type="pct"/>
            <w:tcBorders>
              <w:bottom w:val="single" w:sz="4" w:space="0" w:color="auto"/>
            </w:tcBorders>
            <w:vAlign w:val="bottom"/>
          </w:tcPr>
          <w:p w:rsidR="00B07D35" w:rsidRPr="000E7873" w:rsidRDefault="00B07D35" w:rsidP="007F7B5D">
            <w:pPr>
              <w:spacing w:before="120"/>
            </w:pPr>
          </w:p>
        </w:tc>
        <w:tc>
          <w:tcPr>
            <w:tcW w:w="941" w:type="pct"/>
            <w:gridSpan w:val="2"/>
            <w:vAlign w:val="bottom"/>
          </w:tcPr>
          <w:p w:rsidR="00B07D35" w:rsidRPr="000E7873" w:rsidRDefault="00B07D35" w:rsidP="007F7B5D">
            <w:pPr>
              <w:spacing w:before="120"/>
            </w:pPr>
            <w:r>
              <w:t>Catégorie</w:t>
            </w:r>
          </w:p>
        </w:tc>
        <w:tc>
          <w:tcPr>
            <w:tcW w:w="1466" w:type="pct"/>
            <w:gridSpan w:val="2"/>
            <w:tcBorders>
              <w:bottom w:val="single" w:sz="4" w:space="0" w:color="auto"/>
            </w:tcBorders>
            <w:vAlign w:val="bottom"/>
          </w:tcPr>
          <w:p w:rsidR="00B07D35" w:rsidRPr="000E7873" w:rsidRDefault="00B07D35" w:rsidP="007F7B5D">
            <w:pPr>
              <w:spacing w:before="120"/>
            </w:pPr>
          </w:p>
        </w:tc>
      </w:tr>
      <w:tr w:rsidR="00650259" w:rsidRPr="000E7873" w:rsidTr="00B07D35">
        <w:permEnd w:id="1571365615" w:displacedByCustomXml="next"/>
        <w:permEnd w:id="187179593" w:displacedByCustomXml="next"/>
        <w:permStart w:id="248259733" w:edGrp="everyone" w:colFirst="1" w:colLast="1" w:displacedByCustomXml="next"/>
        <w:sdt>
          <w:sdtPr>
            <w:id w:val="572943512"/>
            <w:placeholder>
              <w:docPart w:val="D964D4CC42B24C68AAF96000527629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90596C">
                <w:pPr>
                  <w:pStyle w:val="Retraitnormal"/>
                </w:pPr>
                <w:r w:rsidRPr="000E7873">
                  <w:rPr>
                    <w:lang w:bidi="fr-FR"/>
                  </w:rPr>
                  <w:t>Adresse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248259733" w:displacedByCustomXml="next"/>
        <w:permStart w:id="2038717649" w:edGrp="everyone" w:colFirst="1" w:colLast="1" w:displacedByCustomXml="next"/>
        <w:sdt>
          <w:sdtPr>
            <w:id w:val="-521243642"/>
            <w:placeholder>
              <w:docPart w:val="6D42E5EACCE44B47B1530B2C20C7F6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90596C">
                <w:pPr>
                  <w:pStyle w:val="Retraitnormal"/>
                </w:pPr>
                <w:r w:rsidRPr="000E7873">
                  <w:rPr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2038717649" w:displacedByCustomXml="next"/>
        <w:permStart w:id="369959317" w:edGrp="everyone" w:colFirst="1" w:colLast="1" w:displacedByCustomXml="next"/>
        <w:permStart w:id="2076323415" w:edGrp="everyone" w:colFirst="3" w:colLast="3" w:displacedByCustomXml="next"/>
        <w:sdt>
          <w:sdtPr>
            <w:id w:val="83577009"/>
            <w:placeholder>
              <w:docPart w:val="57211EBEE87B4E1FA9D991D176C58A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90596C">
                <w:pPr>
                  <w:pStyle w:val="Retraitnormal"/>
                </w:pPr>
                <w:r w:rsidRPr="000E787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464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9C71200F9C40409AB1A837D8876916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7" w:type="pct"/>
                <w:gridSpan w:val="2"/>
                <w:vAlign w:val="bottom"/>
              </w:tcPr>
              <w:p w:rsidR="00650259" w:rsidRPr="000E7873" w:rsidRDefault="0090596C" w:rsidP="0090596C">
                <w:r w:rsidRPr="000E7873">
                  <w:rPr>
                    <w:lang w:bidi="fr-FR"/>
                  </w:rPr>
                  <w:t>Téléphone 2</w:t>
                </w:r>
              </w:p>
            </w:tc>
          </w:sdtContent>
        </w:sdt>
        <w:tc>
          <w:tcPr>
            <w:tcW w:w="1269" w:type="pct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permEnd w:id="2076323415"/>
      <w:permEnd w:id="369959317"/>
      <w:tr w:rsidR="00650259" w:rsidRPr="000E7873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:rsidTr="0090596C">
        <w:sdt>
          <w:sdtPr>
            <w:id w:val="-1908759595"/>
            <w:placeholder>
              <w:docPart w:val="C7BFB425CB7E4427ACF122752CB081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0E7873" w:rsidRDefault="0090596C" w:rsidP="0090596C">
                <w:pPr>
                  <w:pStyle w:val="Titre1"/>
                  <w:outlineLvl w:val="0"/>
                </w:pPr>
                <w:r w:rsidRPr="000E7873">
                  <w:rPr>
                    <w:lang w:bidi="fr-FR"/>
                  </w:rPr>
                  <w:t>Coordonnées Parent 1</w:t>
                </w:r>
              </w:p>
            </w:tc>
          </w:sdtContent>
        </w:sdt>
      </w:tr>
      <w:tr w:rsidR="00650259" w:rsidRPr="000E7873" w:rsidTr="00B07D35">
        <w:permStart w:id="1654852910" w:edGrp="everyone" w:colFirst="1" w:colLast="1" w:displacedByCustomXml="next"/>
        <w:sdt>
          <w:sdtPr>
            <w:id w:val="1384843028"/>
            <w:placeholder>
              <w:docPart w:val="816A6E2B41504C0AB04FC649659779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F52451">
                <w:pPr>
                  <w:pStyle w:val="Retraitnormal"/>
                </w:pPr>
                <w:r w:rsidRPr="000E7873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1654852910" w:displacedByCustomXml="next"/>
        <w:permStart w:id="14439379" w:edGrp="everyone" w:colFirst="1" w:colLast="1" w:displacedByCustomXml="next"/>
        <w:sdt>
          <w:sdtPr>
            <w:id w:val="1166290108"/>
            <w:placeholder>
              <w:docPart w:val="A169A0594E3B4367831D26DCBB75E2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F52451">
                <w:pPr>
                  <w:pStyle w:val="Retraitnormal"/>
                </w:pPr>
                <w:r w:rsidRPr="000E787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70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14439379" w:displacedByCustomXml="next"/>
        <w:permStart w:id="1456893594" w:edGrp="everyone" w:colFirst="1" w:colLast="1" w:displacedByCustomXml="next"/>
        <w:permStart w:id="2097235315" w:edGrp="everyone" w:colFirst="3" w:colLast="3" w:displacedByCustomXml="next"/>
        <w:sdt>
          <w:sdtPr>
            <w:id w:val="946660661"/>
            <w:placeholder>
              <w:docPart w:val="85B39C048B2C4E28ACE9861AC0008B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F52451">
                <w:pPr>
                  <w:pStyle w:val="Retraitnormal"/>
                </w:pPr>
                <w:r w:rsidRPr="000E7873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125082C579F644DAA90D0CFCF8F518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7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650259" w:rsidRPr="000E7873" w:rsidRDefault="0090596C" w:rsidP="00F52451">
                <w:r w:rsidRPr="000E7873">
                  <w:rPr>
                    <w:lang w:bidi="fr-FR"/>
                  </w:rPr>
                  <w:t>Téléphone professionnel</w:t>
                </w:r>
              </w:p>
            </w:tc>
          </w:sdtContent>
        </w:sdt>
        <w:tc>
          <w:tcPr>
            <w:tcW w:w="12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1456893594" w:displacedByCustomXml="next"/>
        <w:permEnd w:id="2097235315" w:displacedByCustomXml="next"/>
        <w:permStart w:id="1034318399" w:edGrp="everyone" w:colFirst="1" w:colLast="1" w:displacedByCustomXml="next"/>
        <w:sdt>
          <w:sdtPr>
            <w:id w:val="1334104394"/>
            <w:placeholder>
              <w:docPart w:val="4D5F65FF32D54407A5CBB46531A186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90596C" w:rsidP="00F52451">
                <w:pPr>
                  <w:pStyle w:val="Retraitnormal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permEnd w:id="1034318399"/>
      <w:tr w:rsidR="00650259" w:rsidRPr="000E7873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:rsidTr="0090596C">
        <w:bookmarkStart w:id="0" w:name="_Hlk521325947" w:displacedByCustomXml="next"/>
        <w:sdt>
          <w:sdtPr>
            <w:id w:val="-1631782448"/>
            <w:placeholder>
              <w:docPart w:val="10C92B21E3D84F97B5201DDDA58108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:rsidR="00650259" w:rsidRPr="000E7873" w:rsidRDefault="0090596C" w:rsidP="0090596C">
                <w:pPr>
                  <w:pStyle w:val="Titre1"/>
                  <w:outlineLvl w:val="0"/>
                </w:pPr>
                <w:r w:rsidRPr="000E7873">
                  <w:rPr>
                    <w:lang w:bidi="fr-FR"/>
                  </w:rPr>
                  <w:t>Coordonnées Parent 2</w:t>
                </w:r>
              </w:p>
            </w:tc>
          </w:sdtContent>
        </w:sdt>
      </w:tr>
      <w:tr w:rsidR="00650259" w:rsidRPr="000E7873" w:rsidTr="00B07D35">
        <w:bookmarkEnd w:id="0" w:displacedByCustomXml="next"/>
        <w:permStart w:id="1062744778" w:edGrp="everyone" w:colFirst="1" w:colLast="1" w:displacedByCustomXml="next"/>
        <w:sdt>
          <w:sdtPr>
            <w:id w:val="-2047821762"/>
            <w:placeholder>
              <w:docPart w:val="0A61CDB4E4AD4DFBA1CF89781A1628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F52451" w:rsidP="00F52451">
                <w:pPr>
                  <w:pStyle w:val="Retraitnormal"/>
                </w:pPr>
                <w:r w:rsidRPr="000E7873">
                  <w:rPr>
                    <w:rStyle w:val="Textedelespacerserv"/>
                    <w:color w:val="auto"/>
                    <w:lang w:bidi="fr-FR"/>
                  </w:rPr>
                  <w:t>Prénom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1062744778" w:displacedByCustomXml="next"/>
        <w:permStart w:id="409492392" w:edGrp="everyone" w:colFirst="1" w:colLast="1" w:displacedByCustomXml="next"/>
        <w:sdt>
          <w:sdtPr>
            <w:id w:val="-1368443858"/>
            <w:placeholder>
              <w:docPart w:val="D8EBC64C83364E73828BC3D478E356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F52451" w:rsidP="00F52451">
                <w:pPr>
                  <w:pStyle w:val="Retraitnormal"/>
                </w:pPr>
                <w:r w:rsidRPr="000E7873">
                  <w:rPr>
                    <w:rStyle w:val="Textedelespacerserv"/>
                    <w:color w:val="auto"/>
                    <w:lang w:bidi="fr-FR"/>
                  </w:rPr>
                  <w:t>Nom</w:t>
                </w:r>
              </w:p>
            </w:tc>
          </w:sdtContent>
        </w:sdt>
        <w:tc>
          <w:tcPr>
            <w:tcW w:w="3709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409492392" w:displacedByCustomXml="next"/>
        <w:permStart w:id="674587625" w:edGrp="everyone" w:colFirst="1" w:colLast="1" w:displacedByCustomXml="next"/>
        <w:permStart w:id="2010413740" w:edGrp="everyone" w:colFirst="3" w:colLast="3" w:displacedByCustomXml="next"/>
        <w:sdt>
          <w:sdtPr>
            <w:id w:val="-201941420"/>
            <w:placeholder>
              <w:docPart w:val="240660F0937E48D0AE7FE17AEA3589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F52451" w:rsidP="00F52451">
                <w:pPr>
                  <w:pStyle w:val="Retraitnormal"/>
                </w:pPr>
                <w:r w:rsidRPr="000E7873">
                  <w:rPr>
                    <w:rStyle w:val="Textedelespacerserv"/>
                    <w:color w:val="auto"/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46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07102F1F18614D6093194B089F8839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7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650259" w:rsidRPr="000E7873" w:rsidRDefault="00F52451" w:rsidP="00F52451">
                <w:r w:rsidRPr="000E7873">
                  <w:rPr>
                    <w:lang w:bidi="fr-FR"/>
                  </w:rPr>
                  <w:t>Téléphone professionnel</w:t>
                </w:r>
              </w:p>
            </w:tc>
          </w:sdtContent>
        </w:sdt>
        <w:tc>
          <w:tcPr>
            <w:tcW w:w="126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tr w:rsidR="00650259" w:rsidRPr="000E7873" w:rsidTr="00B07D35">
        <w:permEnd w:id="674587625" w:displacedByCustomXml="next"/>
        <w:permEnd w:id="2010413740" w:displacedByCustomXml="next"/>
        <w:permStart w:id="755391855" w:edGrp="everyone" w:colFirst="1" w:colLast="1" w:displacedByCustomXml="next"/>
        <w:sdt>
          <w:sdtPr>
            <w:id w:val="-1359804501"/>
            <w:placeholder>
              <w:docPart w:val="41065B43303248D5A402538D32D7F6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1" w:type="pct"/>
                <w:vAlign w:val="bottom"/>
              </w:tcPr>
              <w:p w:rsidR="00650259" w:rsidRPr="000E7873" w:rsidRDefault="00F52451" w:rsidP="00F52451">
                <w:pPr>
                  <w:pStyle w:val="Retraitnormal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3709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0E7873" w:rsidRDefault="00650259" w:rsidP="007F7B5D">
            <w:pPr>
              <w:spacing w:before="120"/>
            </w:pPr>
          </w:p>
        </w:tc>
      </w:tr>
      <w:permEnd w:id="755391855"/>
      <w:tr w:rsidR="00650259" w:rsidRPr="000E7873" w:rsidTr="00B07D35">
        <w:tc>
          <w:tcPr>
            <w:tcW w:w="1291" w:type="pct"/>
            <w:vAlign w:val="bottom"/>
          </w:tcPr>
          <w:p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709" w:type="pct"/>
            <w:gridSpan w:val="5"/>
            <w:vAlign w:val="bottom"/>
          </w:tcPr>
          <w:p w:rsidR="00650259" w:rsidRPr="000E787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6104" w:rsidRDefault="00CE6104" w:rsidP="00E677FE">
      <w:pPr>
        <w:spacing w:after="0"/>
        <w:rPr>
          <w:sz w:val="12"/>
          <w:szCs w:val="16"/>
        </w:rPr>
      </w:pPr>
    </w:p>
    <w:p w:rsidR="00B07D35" w:rsidRDefault="00B07D35" w:rsidP="00E677FE">
      <w:pPr>
        <w:spacing w:after="0"/>
        <w:rPr>
          <w:sz w:val="12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07D35" w:rsidTr="00B07D35">
        <w:tc>
          <w:tcPr>
            <w:tcW w:w="9016" w:type="dxa"/>
          </w:tcPr>
          <w:p w:rsidR="00B07D35" w:rsidRPr="00A33F26" w:rsidRDefault="00B07D35" w:rsidP="00E677FE">
            <w:pPr>
              <w:rPr>
                <w:sz w:val="24"/>
                <w:szCs w:val="24"/>
              </w:rPr>
            </w:pPr>
            <w:r w:rsidRPr="00A33F26">
              <w:rPr>
                <w:sz w:val="24"/>
                <w:szCs w:val="24"/>
              </w:rPr>
              <w:t>Tarifs Patin artistique</w:t>
            </w:r>
            <w:r w:rsidR="00A33F26">
              <w:rPr>
                <w:sz w:val="24"/>
                <w:szCs w:val="24"/>
              </w:rPr>
              <w:t xml:space="preserve"> saison 2020-2021</w:t>
            </w:r>
            <w:r w:rsidRPr="00A33F26">
              <w:rPr>
                <w:sz w:val="24"/>
                <w:szCs w:val="24"/>
              </w:rPr>
              <w:t xml:space="preserve"> : </w:t>
            </w:r>
          </w:p>
        </w:tc>
      </w:tr>
      <w:tr w:rsidR="00B07D35" w:rsidTr="00B07D35">
        <w:tc>
          <w:tcPr>
            <w:tcW w:w="9016" w:type="dxa"/>
          </w:tcPr>
          <w:p w:rsidR="00B07D35" w:rsidRPr="00A33F26" w:rsidRDefault="00B07D35" w:rsidP="00B07D35">
            <w:pPr>
              <w:pStyle w:val="Paragraphedeliste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33F26">
              <w:rPr>
                <w:sz w:val="24"/>
                <w:szCs w:val="24"/>
              </w:rPr>
              <w:t>Pré-Patinage et Patinage Plus : 220$ + 100$(billets)</w:t>
            </w:r>
          </w:p>
        </w:tc>
      </w:tr>
      <w:tr w:rsidR="00B07D35" w:rsidTr="00B07D35">
        <w:tc>
          <w:tcPr>
            <w:tcW w:w="9016" w:type="dxa"/>
          </w:tcPr>
          <w:p w:rsidR="00B07D35" w:rsidRPr="00A33F26" w:rsidRDefault="00B07D35" w:rsidP="00B07D35">
            <w:pPr>
              <w:pStyle w:val="Paragraphedeliste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33F26">
              <w:rPr>
                <w:sz w:val="24"/>
                <w:szCs w:val="24"/>
              </w:rPr>
              <w:t>Junior : 250$ + 100$(billets)</w:t>
            </w:r>
          </w:p>
        </w:tc>
      </w:tr>
      <w:tr w:rsidR="00B07D35" w:rsidTr="00B07D35">
        <w:tc>
          <w:tcPr>
            <w:tcW w:w="9016" w:type="dxa"/>
          </w:tcPr>
          <w:p w:rsidR="00B07D35" w:rsidRPr="00A33F26" w:rsidRDefault="00B07D35" w:rsidP="00B07D35">
            <w:pPr>
              <w:pStyle w:val="Paragraphedeliste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33F26">
              <w:rPr>
                <w:sz w:val="24"/>
                <w:szCs w:val="24"/>
              </w:rPr>
              <w:t>Intermédiaire et senior : 250$ + 100$(billets)</w:t>
            </w:r>
          </w:p>
        </w:tc>
      </w:tr>
      <w:tr w:rsidR="00B07D35" w:rsidTr="00B07D35">
        <w:tc>
          <w:tcPr>
            <w:tcW w:w="9016" w:type="dxa"/>
          </w:tcPr>
          <w:p w:rsidR="00B07D35" w:rsidRPr="00A33F26" w:rsidRDefault="00B07D35" w:rsidP="00B07D35">
            <w:pPr>
              <w:pStyle w:val="Paragraphedeliste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A33F26">
              <w:rPr>
                <w:sz w:val="24"/>
                <w:szCs w:val="24"/>
              </w:rPr>
              <w:t>Adultes 220$ + 100$(billets)</w:t>
            </w:r>
          </w:p>
        </w:tc>
      </w:tr>
      <w:tr w:rsidR="00B07D35" w:rsidTr="00B07D35">
        <w:tc>
          <w:tcPr>
            <w:tcW w:w="9016" w:type="dxa"/>
          </w:tcPr>
          <w:p w:rsidR="00B07D35" w:rsidRPr="00A33F26" w:rsidRDefault="00B07D35" w:rsidP="00E677FE">
            <w:pPr>
              <w:rPr>
                <w:sz w:val="24"/>
                <w:szCs w:val="24"/>
              </w:rPr>
            </w:pPr>
            <w:r w:rsidRPr="00A33F26">
              <w:rPr>
                <w:sz w:val="24"/>
                <w:szCs w:val="24"/>
              </w:rPr>
              <w:t>Rabais 2</w:t>
            </w:r>
            <w:r w:rsidRPr="00A33F26">
              <w:rPr>
                <w:sz w:val="24"/>
                <w:szCs w:val="24"/>
                <w:vertAlign w:val="superscript"/>
              </w:rPr>
              <w:t>e</w:t>
            </w:r>
            <w:r w:rsidRPr="00A33F26">
              <w:rPr>
                <w:sz w:val="24"/>
                <w:szCs w:val="24"/>
              </w:rPr>
              <w:t xml:space="preserve"> enfant 15%, 3</w:t>
            </w:r>
            <w:r w:rsidRPr="00A33F26">
              <w:rPr>
                <w:sz w:val="24"/>
                <w:szCs w:val="24"/>
                <w:vertAlign w:val="superscript"/>
              </w:rPr>
              <w:t>e</w:t>
            </w:r>
            <w:r w:rsidRPr="00A33F26">
              <w:rPr>
                <w:sz w:val="24"/>
                <w:szCs w:val="24"/>
              </w:rPr>
              <w:t xml:space="preserve"> enfant 50%</w:t>
            </w:r>
            <w:r w:rsidR="00A33F26" w:rsidRPr="00A33F26">
              <w:rPr>
                <w:sz w:val="24"/>
                <w:szCs w:val="24"/>
              </w:rPr>
              <w:t xml:space="preserve"> </w:t>
            </w:r>
          </w:p>
        </w:tc>
      </w:tr>
      <w:tr w:rsidR="00A33F26" w:rsidTr="00B07D35">
        <w:tc>
          <w:tcPr>
            <w:tcW w:w="9016" w:type="dxa"/>
          </w:tcPr>
          <w:p w:rsidR="00A33F26" w:rsidRPr="00A33F26" w:rsidRDefault="00A33F26" w:rsidP="00E677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Modes de paiement : Chèque, argent, ou débit (hôtel de ville)</w:t>
            </w:r>
          </w:p>
        </w:tc>
      </w:tr>
      <w:tr w:rsidR="00BB7C0C" w:rsidTr="00B07D35">
        <w:tc>
          <w:tcPr>
            <w:tcW w:w="9016" w:type="dxa"/>
          </w:tcPr>
          <w:p w:rsidR="00BB7C0C" w:rsidRDefault="00BB7C0C" w:rsidP="00E677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information contactez Karine Perrier au 819 436-0442</w:t>
            </w:r>
            <w:bookmarkStart w:id="1" w:name="_GoBack"/>
            <w:bookmarkEnd w:id="1"/>
          </w:p>
        </w:tc>
      </w:tr>
    </w:tbl>
    <w:p w:rsidR="00B07D35" w:rsidRPr="000E7873" w:rsidRDefault="00B07D35" w:rsidP="00E677FE">
      <w:pPr>
        <w:spacing w:after="0"/>
        <w:rPr>
          <w:sz w:val="12"/>
          <w:szCs w:val="16"/>
        </w:rPr>
      </w:pPr>
    </w:p>
    <w:sectPr w:rsidR="00B07D35" w:rsidRPr="000E7873" w:rsidSect="00947365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DCE" w:rsidRDefault="009C1DCE" w:rsidP="00650259">
      <w:pPr>
        <w:spacing w:after="0" w:line="240" w:lineRule="auto"/>
      </w:pPr>
      <w:r>
        <w:separator/>
      </w:r>
    </w:p>
  </w:endnote>
  <w:endnote w:type="continuationSeparator" w:id="0">
    <w:p w:rsidR="009C1DCE" w:rsidRDefault="009C1DC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0964D9-EED9-4965-8F73-1E7668CC415D}"/>
    <w:embedBold r:id="rId2" w:fontKey="{71E7CD4B-2FC4-4AE0-9C48-B42B7623E0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B356F86-EAF6-4C4D-B084-F2002D1FADE9}"/>
    <w:embedBold r:id="rId4" w:fontKey="{A9CA6EF5-59DD-4488-8FC9-217D700D5874}"/>
    <w:embedItalic r:id="rId5" w:fontKey="{A97850BB-B0F8-4EA1-83F2-94EFFFED23D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DD54B3F8-AA6C-4EAB-8D69-8F17F6DDA2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90"/>
      <w:gridCol w:w="4536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B07D35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708169" cy="8852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)logo ferme-neuv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080" cy="890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DCE" w:rsidRDefault="009C1DCE" w:rsidP="00650259">
      <w:pPr>
        <w:spacing w:after="0" w:line="240" w:lineRule="auto"/>
      </w:pPr>
      <w:r>
        <w:separator/>
      </w:r>
    </w:p>
  </w:footnote>
  <w:footnote w:type="continuationSeparator" w:id="0">
    <w:p w:rsidR="009C1DCE" w:rsidRDefault="009C1DC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En-tte"/>
            <w:ind w:left="-108"/>
          </w:pPr>
          <w:bookmarkStart w:id="2" w:name="_Hlk521325785"/>
          <w:r>
            <w:rPr>
              <w:lang w:bidi="fr-FR"/>
            </w:rPr>
            <w:drawing>
              <wp:inline distT="0" distB="0" distL="0" distR="0">
                <wp:extent cx="640080" cy="640080"/>
                <wp:effectExtent l="0" t="0" r="7620" b="0"/>
                <wp:docPr id="2" name="Graphisme 1" descr="carte de visite de répert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A33F26" w:rsidRDefault="00B07D35" w:rsidP="0090596C">
          <w:pPr>
            <w:pStyle w:val="En-tte"/>
            <w:rPr>
              <w:sz w:val="32"/>
              <w:szCs w:val="18"/>
            </w:rPr>
          </w:pPr>
          <w:r>
            <w:t xml:space="preserve">Formulaire </w:t>
          </w:r>
          <w:r w:rsidR="00A33F26">
            <w:t>d’inscription</w:t>
          </w:r>
          <w:r>
            <w:t xml:space="preserve"> CPA</w:t>
          </w:r>
          <w:r w:rsidRPr="00A33F26">
            <w:rPr>
              <w:sz w:val="32"/>
              <w:szCs w:val="18"/>
            </w:rPr>
            <w:t xml:space="preserve"> </w:t>
          </w:r>
        </w:p>
        <w:p w:rsidR="0090596C" w:rsidRPr="0090596C" w:rsidRDefault="00A33F26" w:rsidP="0090596C">
          <w:pPr>
            <w:pStyle w:val="En-tte"/>
          </w:pPr>
          <w:r w:rsidRPr="00A33F26">
            <w:rPr>
              <w:sz w:val="32"/>
              <w:szCs w:val="18"/>
            </w:rPr>
            <w:t>à compléter avant de se présenter pour le paiement.</w:t>
          </w:r>
        </w:p>
      </w:tc>
    </w:tr>
    <w:bookmarkEnd w:id="2"/>
  </w:tbl>
  <w:p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32170"/>
    <w:multiLevelType w:val="hybridMultilevel"/>
    <w:tmpl w:val="68701534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formatting="1" w:enforcement="1" w:cryptProviderType="rsaAES" w:cryptAlgorithmClass="hash" w:cryptAlgorithmType="typeAny" w:cryptAlgorithmSid="14" w:cryptSpinCount="100000" w:hash="pF7QBhesOsMzAC7Mm9exBYSMVUTxwBYxGEfJHvb8vB0G9OZZoTY9AG40+ki8mbhpUdQINtvDgh53r7JNePfNlQ==" w:salt="J3S8AbxAQQnSYAD2Y8dax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D35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2563EF"/>
    <w:rsid w:val="002928D0"/>
    <w:rsid w:val="002C56E6"/>
    <w:rsid w:val="00361E11"/>
    <w:rsid w:val="00366578"/>
    <w:rsid w:val="003B4744"/>
    <w:rsid w:val="003F0847"/>
    <w:rsid w:val="0040090B"/>
    <w:rsid w:val="0046302A"/>
    <w:rsid w:val="00487D2D"/>
    <w:rsid w:val="004D5D62"/>
    <w:rsid w:val="005112D0"/>
    <w:rsid w:val="00567FB7"/>
    <w:rsid w:val="00577E06"/>
    <w:rsid w:val="00590C78"/>
    <w:rsid w:val="005A3BF7"/>
    <w:rsid w:val="005E7B1F"/>
    <w:rsid w:val="005F2035"/>
    <w:rsid w:val="005F7990"/>
    <w:rsid w:val="0063739C"/>
    <w:rsid w:val="00650259"/>
    <w:rsid w:val="00745767"/>
    <w:rsid w:val="00770F25"/>
    <w:rsid w:val="007A35A8"/>
    <w:rsid w:val="007B0A85"/>
    <w:rsid w:val="007C6A52"/>
    <w:rsid w:val="007F7B5D"/>
    <w:rsid w:val="0082043E"/>
    <w:rsid w:val="00836129"/>
    <w:rsid w:val="00894E68"/>
    <w:rsid w:val="008E203A"/>
    <w:rsid w:val="0090596C"/>
    <w:rsid w:val="0091229C"/>
    <w:rsid w:val="00940E73"/>
    <w:rsid w:val="00947365"/>
    <w:rsid w:val="0098597D"/>
    <w:rsid w:val="009C1DCE"/>
    <w:rsid w:val="009F619A"/>
    <w:rsid w:val="009F6DDE"/>
    <w:rsid w:val="00A33F26"/>
    <w:rsid w:val="00A370A8"/>
    <w:rsid w:val="00B07D35"/>
    <w:rsid w:val="00BA7FB9"/>
    <w:rsid w:val="00BB7440"/>
    <w:rsid w:val="00BB7C0C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B761C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19A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B07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isirs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E8F4D7C91C4FDEB6AB7C2594FCDE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E9C66C-954F-4E80-8F57-ABB9C5EB3AE6}"/>
      </w:docPartPr>
      <w:docPartBody>
        <w:p w:rsidR="008B0DDA" w:rsidRDefault="00187969">
          <w:pPr>
            <w:pStyle w:val="FEE8F4D7C91C4FDEB6AB7C2594FCDEE8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BEC002AF8AB6499EA3DFA627867222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ED9454-F730-41EB-9515-8974D6385E14}"/>
      </w:docPartPr>
      <w:docPartBody>
        <w:p w:rsidR="008B0DDA" w:rsidRDefault="00187969">
          <w:pPr>
            <w:pStyle w:val="BEC002AF8AB6499EA3DFA627867222A0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D964D4CC42B24C68AAF96000527629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2A91D2-51FD-4670-8191-58475F796AE2}"/>
      </w:docPartPr>
      <w:docPartBody>
        <w:p w:rsidR="008B0DDA" w:rsidRDefault="00187969">
          <w:pPr>
            <w:pStyle w:val="D964D4CC42B24C68AAF96000527629F3"/>
          </w:pPr>
          <w:r w:rsidRPr="0090596C">
            <w:rPr>
              <w:lang w:bidi="fr-FR"/>
            </w:rPr>
            <w:t>Adresse</w:t>
          </w:r>
        </w:p>
      </w:docPartBody>
    </w:docPart>
    <w:docPart>
      <w:docPartPr>
        <w:name w:val="6D42E5EACCE44B47B1530B2C20C7F6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087785-738C-4173-AA5F-79FA9C7EDDB1}"/>
      </w:docPartPr>
      <w:docPartBody>
        <w:p w:rsidR="008B0DDA" w:rsidRDefault="00187969">
          <w:pPr>
            <w:pStyle w:val="6D42E5EACCE44B47B1530B2C20C7F6DB"/>
          </w:pPr>
          <w:r w:rsidRPr="0090596C">
            <w:rPr>
              <w:lang w:bidi="fr-FR"/>
            </w:rPr>
            <w:t>Code postal/Ville</w:t>
          </w:r>
        </w:p>
      </w:docPartBody>
    </w:docPart>
    <w:docPart>
      <w:docPartPr>
        <w:name w:val="57211EBEE87B4E1FA9D991D176C58A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B66678-FF5F-45A8-BEAE-2F1A0C548421}"/>
      </w:docPartPr>
      <w:docPartBody>
        <w:p w:rsidR="008B0DDA" w:rsidRDefault="00187969">
          <w:pPr>
            <w:pStyle w:val="57211EBEE87B4E1FA9D991D176C58AA9"/>
          </w:pPr>
          <w:r w:rsidRPr="0090596C">
            <w:rPr>
              <w:lang w:bidi="fr-FR"/>
            </w:rPr>
            <w:t>Téléphone</w:t>
          </w:r>
        </w:p>
      </w:docPartBody>
    </w:docPart>
    <w:docPart>
      <w:docPartPr>
        <w:name w:val="9C71200F9C40409AB1A837D8876916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6D5062-337B-49FF-B537-459E1D341CAD}"/>
      </w:docPartPr>
      <w:docPartBody>
        <w:p w:rsidR="008B0DDA" w:rsidRDefault="00187969">
          <w:pPr>
            <w:pStyle w:val="9C71200F9C40409AB1A837D887691609"/>
          </w:pPr>
          <w:r w:rsidRPr="0090596C">
            <w:rPr>
              <w:lang w:bidi="fr-FR"/>
            </w:rPr>
            <w:t>Téléphone 2</w:t>
          </w:r>
        </w:p>
      </w:docPartBody>
    </w:docPart>
    <w:docPart>
      <w:docPartPr>
        <w:name w:val="C7BFB425CB7E4427ACF122752CB081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89CCC-14EB-415D-A33E-9BB8866D14C6}"/>
      </w:docPartPr>
      <w:docPartBody>
        <w:p w:rsidR="008B0DDA" w:rsidRDefault="00187969">
          <w:pPr>
            <w:pStyle w:val="C7BFB425CB7E4427ACF122752CB0810D"/>
          </w:pPr>
          <w:r>
            <w:rPr>
              <w:lang w:bidi="fr-FR"/>
            </w:rPr>
            <w:t>Coordonnées Parent 1</w:t>
          </w:r>
        </w:p>
      </w:docPartBody>
    </w:docPart>
    <w:docPart>
      <w:docPartPr>
        <w:name w:val="816A6E2B41504C0AB04FC649659779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709E8-A4E6-4859-BDD1-D1BE65D8C88D}"/>
      </w:docPartPr>
      <w:docPartBody>
        <w:p w:rsidR="008B0DDA" w:rsidRDefault="00187969">
          <w:pPr>
            <w:pStyle w:val="816A6E2B41504C0AB04FC64965977957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A169A0594E3B4367831D26DCBB75E2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587A34-6986-4ADB-9797-4FEA0C62287A}"/>
      </w:docPartPr>
      <w:docPartBody>
        <w:p w:rsidR="008B0DDA" w:rsidRDefault="00187969">
          <w:pPr>
            <w:pStyle w:val="A169A0594E3B4367831D26DCBB75E2EB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85B39C048B2C4E28ACE9861AC0008B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86AEF8-FAD9-42C8-88FF-379EF293E6CE}"/>
      </w:docPartPr>
      <w:docPartBody>
        <w:p w:rsidR="008B0DDA" w:rsidRDefault="00187969">
          <w:pPr>
            <w:pStyle w:val="85B39C048B2C4E28ACE9861AC0008B0A"/>
          </w:pPr>
          <w:r w:rsidRPr="0090596C">
            <w:rPr>
              <w:lang w:bidi="fr-FR"/>
            </w:rPr>
            <w:t>Téléphone mobile</w:t>
          </w:r>
        </w:p>
      </w:docPartBody>
    </w:docPart>
    <w:docPart>
      <w:docPartPr>
        <w:name w:val="125082C579F644DAA90D0CFCF8F518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1439C-01F2-4067-BF89-BDEACE8ADA9E}"/>
      </w:docPartPr>
      <w:docPartBody>
        <w:p w:rsidR="008B0DDA" w:rsidRDefault="00187969">
          <w:pPr>
            <w:pStyle w:val="125082C579F644DAA90D0CFCF8F51898"/>
          </w:pPr>
          <w:r w:rsidRPr="0090596C">
            <w:rPr>
              <w:lang w:bidi="fr-FR"/>
            </w:rPr>
            <w:t>Téléphone professionnel</w:t>
          </w:r>
        </w:p>
      </w:docPartBody>
    </w:docPart>
    <w:docPart>
      <w:docPartPr>
        <w:name w:val="4D5F65FF32D54407A5CBB46531A186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258C2A-B50F-4871-8AF6-8E7B70E0B913}"/>
      </w:docPartPr>
      <w:docPartBody>
        <w:p w:rsidR="008B0DDA" w:rsidRDefault="00187969">
          <w:pPr>
            <w:pStyle w:val="4D5F65FF32D54407A5CBB46531A18666"/>
          </w:pPr>
          <w:r w:rsidRPr="0090596C">
            <w:rPr>
              <w:lang w:bidi="fr-FR"/>
            </w:rPr>
            <w:t>E-mail</w:t>
          </w:r>
        </w:p>
      </w:docPartBody>
    </w:docPart>
    <w:docPart>
      <w:docPartPr>
        <w:name w:val="10C92B21E3D84F97B5201DDDA58108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8CEE6-1A63-4693-9F9B-CA85D329D17C}"/>
      </w:docPartPr>
      <w:docPartBody>
        <w:p w:rsidR="008B0DDA" w:rsidRDefault="00187969">
          <w:pPr>
            <w:pStyle w:val="10C92B21E3D84F97B5201DDDA58108D3"/>
          </w:pPr>
          <w:r w:rsidRPr="0090596C">
            <w:rPr>
              <w:lang w:bidi="fr-FR"/>
            </w:rPr>
            <w:t>Coordonnées Parent 2</w:t>
          </w:r>
        </w:p>
      </w:docPartBody>
    </w:docPart>
    <w:docPart>
      <w:docPartPr>
        <w:name w:val="0A61CDB4E4AD4DFBA1CF89781A1628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6EB2B2-02E3-4FE5-B954-791439A35092}"/>
      </w:docPartPr>
      <w:docPartBody>
        <w:p w:rsidR="008B0DDA" w:rsidRDefault="00187969">
          <w:pPr>
            <w:pStyle w:val="0A61CDB4E4AD4DFBA1CF89781A1628F3"/>
          </w:pPr>
          <w:r w:rsidRPr="00F52451">
            <w:rPr>
              <w:rStyle w:val="Textedelespacerserv"/>
              <w:lang w:bidi="fr-FR"/>
            </w:rPr>
            <w:t>Prénom</w:t>
          </w:r>
        </w:p>
      </w:docPartBody>
    </w:docPart>
    <w:docPart>
      <w:docPartPr>
        <w:name w:val="D8EBC64C83364E73828BC3D478E35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2082AA-2228-421A-86BE-879682D9E55B}"/>
      </w:docPartPr>
      <w:docPartBody>
        <w:p w:rsidR="008B0DDA" w:rsidRDefault="00187969">
          <w:pPr>
            <w:pStyle w:val="D8EBC64C83364E73828BC3D478E35604"/>
          </w:pPr>
          <w:r w:rsidRPr="00F52451">
            <w:rPr>
              <w:rStyle w:val="Textedelespacerserv"/>
              <w:lang w:bidi="fr-FR"/>
            </w:rPr>
            <w:t>Nom</w:t>
          </w:r>
        </w:p>
      </w:docPartBody>
    </w:docPart>
    <w:docPart>
      <w:docPartPr>
        <w:name w:val="240660F0937E48D0AE7FE17AEA3589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6B46BD-6AE6-4D39-8395-EA97768C464A}"/>
      </w:docPartPr>
      <w:docPartBody>
        <w:p w:rsidR="008B0DDA" w:rsidRDefault="00187969">
          <w:pPr>
            <w:pStyle w:val="240660F0937E48D0AE7FE17AEA358977"/>
          </w:pPr>
          <w:r w:rsidRPr="00F52451">
            <w:rPr>
              <w:rStyle w:val="Textedelespacerserv"/>
              <w:lang w:bidi="fr-FR"/>
            </w:rPr>
            <w:t>Téléphone mobile</w:t>
          </w:r>
        </w:p>
      </w:docPartBody>
    </w:docPart>
    <w:docPart>
      <w:docPartPr>
        <w:name w:val="07102F1F18614D6093194B089F8839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B41199-D09B-4796-A147-073306DCC7BD}"/>
      </w:docPartPr>
      <w:docPartBody>
        <w:p w:rsidR="008B0DDA" w:rsidRDefault="00187969">
          <w:pPr>
            <w:pStyle w:val="07102F1F18614D6093194B089F883977"/>
          </w:pPr>
          <w:r w:rsidRPr="00F52451">
            <w:rPr>
              <w:lang w:bidi="fr-FR"/>
            </w:rPr>
            <w:t>Téléphone professionnel</w:t>
          </w:r>
        </w:p>
      </w:docPartBody>
    </w:docPart>
    <w:docPart>
      <w:docPartPr>
        <w:name w:val="41065B43303248D5A402538D32D7F6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A6364-67FF-48BA-9FDD-543DB2FCDCA5}"/>
      </w:docPartPr>
      <w:docPartBody>
        <w:p w:rsidR="008B0DDA" w:rsidRDefault="00187969">
          <w:pPr>
            <w:pStyle w:val="41065B43303248D5A402538D32D7F691"/>
          </w:pPr>
          <w:r w:rsidRPr="00F52451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969"/>
    <w:rsid w:val="00187969"/>
    <w:rsid w:val="0031181A"/>
    <w:rsid w:val="008B0DDA"/>
    <w:rsid w:val="009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7A0C1AD1CA5436EA95FF4857B6BCBCB">
    <w:name w:val="37A0C1AD1CA5436EA95FF4857B6BCBCB"/>
  </w:style>
  <w:style w:type="paragraph" w:customStyle="1" w:styleId="FEE8F4D7C91C4FDEB6AB7C2594FCDEE8">
    <w:name w:val="FEE8F4D7C91C4FDEB6AB7C2594FCDEE8"/>
  </w:style>
  <w:style w:type="paragraph" w:customStyle="1" w:styleId="BEC002AF8AB6499EA3DFA627867222A0">
    <w:name w:val="BEC002AF8AB6499EA3DFA627867222A0"/>
  </w:style>
  <w:style w:type="paragraph" w:customStyle="1" w:styleId="D964D4CC42B24C68AAF96000527629F3">
    <w:name w:val="D964D4CC42B24C68AAF96000527629F3"/>
  </w:style>
  <w:style w:type="paragraph" w:customStyle="1" w:styleId="6D42E5EACCE44B47B1530B2C20C7F6DB">
    <w:name w:val="6D42E5EACCE44B47B1530B2C20C7F6DB"/>
  </w:style>
  <w:style w:type="paragraph" w:customStyle="1" w:styleId="57211EBEE87B4E1FA9D991D176C58AA9">
    <w:name w:val="57211EBEE87B4E1FA9D991D176C58AA9"/>
  </w:style>
  <w:style w:type="paragraph" w:customStyle="1" w:styleId="9C71200F9C40409AB1A837D887691609">
    <w:name w:val="9C71200F9C40409AB1A837D887691609"/>
  </w:style>
  <w:style w:type="paragraph" w:customStyle="1" w:styleId="4E7D6ABF334841E9BC56C29C17C5402B">
    <w:name w:val="4E7D6ABF334841E9BC56C29C17C5402B"/>
  </w:style>
  <w:style w:type="paragraph" w:customStyle="1" w:styleId="C7BFB425CB7E4427ACF122752CB0810D">
    <w:name w:val="C7BFB425CB7E4427ACF122752CB0810D"/>
  </w:style>
  <w:style w:type="paragraph" w:customStyle="1" w:styleId="816A6E2B41504C0AB04FC64965977957">
    <w:name w:val="816A6E2B41504C0AB04FC64965977957"/>
  </w:style>
  <w:style w:type="paragraph" w:customStyle="1" w:styleId="A169A0594E3B4367831D26DCBB75E2EB">
    <w:name w:val="A169A0594E3B4367831D26DCBB75E2EB"/>
  </w:style>
  <w:style w:type="paragraph" w:customStyle="1" w:styleId="85B39C048B2C4E28ACE9861AC0008B0A">
    <w:name w:val="85B39C048B2C4E28ACE9861AC0008B0A"/>
  </w:style>
  <w:style w:type="paragraph" w:customStyle="1" w:styleId="125082C579F644DAA90D0CFCF8F51898">
    <w:name w:val="125082C579F644DAA90D0CFCF8F51898"/>
  </w:style>
  <w:style w:type="paragraph" w:customStyle="1" w:styleId="4D5F65FF32D54407A5CBB46531A18666">
    <w:name w:val="4D5F65FF32D54407A5CBB46531A18666"/>
  </w:style>
  <w:style w:type="paragraph" w:customStyle="1" w:styleId="5F9177743FCB4A99BF04A382DAE313C3">
    <w:name w:val="5F9177743FCB4A99BF04A382DAE313C3"/>
  </w:style>
  <w:style w:type="paragraph" w:customStyle="1" w:styleId="10C92B21E3D84F97B5201DDDA58108D3">
    <w:name w:val="10C92B21E3D84F97B5201DDDA58108D3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0A61CDB4E4AD4DFBA1CF89781A1628F3">
    <w:name w:val="0A61CDB4E4AD4DFBA1CF89781A1628F3"/>
  </w:style>
  <w:style w:type="paragraph" w:customStyle="1" w:styleId="D8EBC64C83364E73828BC3D478E35604">
    <w:name w:val="D8EBC64C83364E73828BC3D478E35604"/>
  </w:style>
  <w:style w:type="paragraph" w:customStyle="1" w:styleId="240660F0937E48D0AE7FE17AEA358977">
    <w:name w:val="240660F0937E48D0AE7FE17AEA358977"/>
  </w:style>
  <w:style w:type="paragraph" w:customStyle="1" w:styleId="07102F1F18614D6093194B089F883977">
    <w:name w:val="07102F1F18614D6093194B089F883977"/>
  </w:style>
  <w:style w:type="paragraph" w:customStyle="1" w:styleId="41065B43303248D5A402538D32D7F691">
    <w:name w:val="41065B43303248D5A402538D32D7F691"/>
  </w:style>
  <w:style w:type="paragraph" w:customStyle="1" w:styleId="5ACA9E27A3264EF4A3245A201F39B378">
    <w:name w:val="5ACA9E27A3264EF4A3245A201F39B378"/>
  </w:style>
  <w:style w:type="paragraph" w:customStyle="1" w:styleId="F03EB42C7FAF447AAE0BE56ED6289CAB">
    <w:name w:val="F03EB42C7FAF447AAE0BE56ED6289CAB"/>
  </w:style>
  <w:style w:type="paragraph" w:customStyle="1" w:styleId="F12C5BBE96894729A3EDDB146A48D6D8">
    <w:name w:val="F12C5BBE96894729A3EDDB146A48D6D8"/>
    <w:rsid w:val="008B0D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2D05D20-5A01-47C4-8BD0-08B50CCDC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111</Words>
  <Characters>612</Characters>
  <Application>Microsoft Office Word</Application>
  <DocSecurity>8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2020-09-17T19:27:00Z</dcterms:created>
  <dcterms:modified xsi:type="dcterms:W3CDTF">2020-09-18T14:17:00Z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